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9F9" w:rsidRDefault="000B09F9" w:rsidP="000B09F9">
      <w:pPr>
        <w:rPr>
          <w:rFonts w:ascii="Arial" w:hAnsi="Arial" w:cs="Arial"/>
          <w:sz w:val="18"/>
          <w:szCs w:val="18"/>
        </w:rPr>
      </w:pPr>
    </w:p>
    <w:p w:rsidR="00377A9F" w:rsidRPr="00351C64" w:rsidRDefault="00377A9F" w:rsidP="00887EB2">
      <w:pPr>
        <w:pStyle w:val="UK11Block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9" w:color="auto"/>
        </w:pBdr>
        <w:spacing w:after="120"/>
        <w:rPr>
          <w:rFonts w:ascii="Arial" w:hAnsi="Arial" w:cs="Arial"/>
          <w:b/>
          <w:sz w:val="20"/>
          <w:u w:val="single"/>
          <w:lang w:val="en-GB"/>
        </w:rPr>
      </w:pPr>
      <w:r w:rsidRPr="00351C64">
        <w:rPr>
          <w:rFonts w:ascii="Arial" w:hAnsi="Arial" w:cs="Arial"/>
          <w:b/>
          <w:sz w:val="20"/>
          <w:u w:val="single"/>
          <w:lang w:val="en-GB"/>
        </w:rPr>
        <w:t>DEADLINE FOR RECEIPT OF FORM</w:t>
      </w:r>
      <w:r w:rsidR="00A7496B">
        <w:rPr>
          <w:rFonts w:ascii="Arial" w:hAnsi="Arial" w:cs="Arial"/>
          <w:b/>
          <w:sz w:val="20"/>
          <w:u w:val="single"/>
          <w:lang w:val="en-GB"/>
        </w:rPr>
        <w:t xml:space="preserve">: </w:t>
      </w:r>
      <w:r w:rsidR="002B2FD5">
        <w:rPr>
          <w:rFonts w:ascii="Arial" w:hAnsi="Arial" w:cs="Arial"/>
          <w:b/>
          <w:sz w:val="20"/>
          <w:u w:val="single"/>
          <w:lang w:val="en-GB"/>
        </w:rPr>
        <w:t xml:space="preserve"> </w:t>
      </w:r>
      <w:r w:rsidR="00C46C4B">
        <w:rPr>
          <w:rFonts w:ascii="Arial" w:hAnsi="Arial" w:cs="Arial"/>
          <w:b/>
          <w:sz w:val="20"/>
          <w:u w:val="single"/>
          <w:lang w:val="en-GB"/>
        </w:rPr>
        <w:t>LTD +</w:t>
      </w:r>
      <w:r w:rsidR="00462ABE">
        <w:rPr>
          <w:rFonts w:ascii="Arial" w:hAnsi="Arial" w:cs="Arial"/>
          <w:b/>
          <w:sz w:val="20"/>
          <w:u w:val="single"/>
          <w:lang w:val="en-GB"/>
        </w:rPr>
        <w:t>1</w:t>
      </w:r>
      <w:r w:rsidR="00C46C4B">
        <w:rPr>
          <w:rFonts w:ascii="Arial" w:hAnsi="Arial" w:cs="Arial"/>
          <w:b/>
          <w:sz w:val="20"/>
          <w:u w:val="single"/>
          <w:lang w:val="en-GB"/>
        </w:rPr>
        <w:t xml:space="preserve"> </w:t>
      </w:r>
      <w:r w:rsidR="00B97FF6">
        <w:rPr>
          <w:rFonts w:ascii="Arial" w:hAnsi="Arial" w:cs="Arial"/>
          <w:b/>
          <w:sz w:val="20"/>
          <w:u w:val="single"/>
          <w:lang w:val="en-GB"/>
        </w:rPr>
        <w:t xml:space="preserve">@ </w:t>
      </w:r>
      <w:r w:rsidR="00BE5B03">
        <w:rPr>
          <w:rFonts w:ascii="Arial" w:hAnsi="Arial" w:cs="Arial"/>
          <w:b/>
          <w:sz w:val="20"/>
          <w:u w:val="single"/>
          <w:lang w:val="en-GB"/>
        </w:rPr>
        <w:t>1</w:t>
      </w:r>
      <w:r w:rsidR="00F857BC">
        <w:rPr>
          <w:rFonts w:ascii="Arial" w:hAnsi="Arial" w:cs="Arial"/>
          <w:b/>
          <w:sz w:val="20"/>
          <w:u w:val="single"/>
          <w:lang w:val="en-GB"/>
        </w:rPr>
        <w:t>0</w:t>
      </w:r>
      <w:r w:rsidR="00BE5B03">
        <w:rPr>
          <w:rFonts w:ascii="Arial" w:hAnsi="Arial" w:cs="Arial"/>
          <w:b/>
          <w:sz w:val="20"/>
          <w:u w:val="single"/>
          <w:lang w:val="en-GB"/>
        </w:rPr>
        <w:t>:</w:t>
      </w:r>
      <w:r w:rsidR="00C46C4B">
        <w:rPr>
          <w:rFonts w:ascii="Arial" w:hAnsi="Arial" w:cs="Arial"/>
          <w:b/>
          <w:sz w:val="20"/>
          <w:u w:val="single"/>
          <w:lang w:val="en-GB"/>
        </w:rPr>
        <w:t>00</w:t>
      </w:r>
      <w:r w:rsidR="00F857BC">
        <w:rPr>
          <w:rFonts w:ascii="Arial" w:hAnsi="Arial" w:cs="Arial"/>
          <w:b/>
          <w:sz w:val="20"/>
          <w:u w:val="single"/>
          <w:lang w:val="en-GB"/>
        </w:rPr>
        <w:t xml:space="preserve">am </w:t>
      </w:r>
      <w:r w:rsidR="00F73ED5">
        <w:rPr>
          <w:rFonts w:ascii="Arial" w:hAnsi="Arial" w:cs="Arial"/>
          <w:b/>
          <w:sz w:val="20"/>
          <w:u w:val="single"/>
          <w:lang w:val="en-GB"/>
        </w:rPr>
        <w:t>Central time</w:t>
      </w:r>
    </w:p>
    <w:p w:rsidR="00034F7A" w:rsidRDefault="00034F7A" w:rsidP="00887EB2">
      <w:pPr>
        <w:pStyle w:val="UK11Block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9" w:color="auto"/>
        </w:pBdr>
        <w:tabs>
          <w:tab w:val="left" w:pos="5670"/>
          <w:tab w:val="right" w:pos="9072"/>
        </w:tabs>
        <w:spacing w:after="120"/>
        <w:rPr>
          <w:rFonts w:ascii="Arial" w:hAnsi="Arial" w:cs="Arial"/>
          <w:sz w:val="20"/>
          <w:lang w:val="en-GB"/>
        </w:rPr>
      </w:pPr>
      <w:r>
        <w:rPr>
          <w:rFonts w:ascii="Arial" w:hAnsi="Arial" w:cs="Arial"/>
          <w:sz w:val="20"/>
          <w:lang w:val="en-GB"/>
        </w:rPr>
        <w:t xml:space="preserve">ICE Clear </w:t>
      </w:r>
      <w:smartTag w:uri="urn:schemas-microsoft-com:office:smarttags" w:element="place">
        <w:r>
          <w:rPr>
            <w:rFonts w:ascii="Arial" w:hAnsi="Arial" w:cs="Arial"/>
            <w:sz w:val="20"/>
            <w:lang w:val="en-GB"/>
          </w:rPr>
          <w:t>Europe</w:t>
        </w:r>
      </w:smartTag>
      <w:r>
        <w:rPr>
          <w:rFonts w:ascii="Arial" w:hAnsi="Arial" w:cs="Arial"/>
          <w:sz w:val="20"/>
          <w:lang w:val="en-GB"/>
        </w:rPr>
        <w:t xml:space="preserve"> Operations Contacts    </w:t>
      </w:r>
      <w:r>
        <w:rPr>
          <w:rFonts w:ascii="Arial" w:hAnsi="Arial" w:cs="Arial"/>
          <w:sz w:val="20"/>
          <w:lang w:val="en-GB"/>
        </w:rPr>
        <w:tab/>
      </w:r>
    </w:p>
    <w:p w:rsidR="00034F7A" w:rsidRDefault="00034F7A" w:rsidP="00887EB2">
      <w:pPr>
        <w:pStyle w:val="UK11Block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9" w:color="auto"/>
        </w:pBdr>
        <w:tabs>
          <w:tab w:val="left" w:pos="5670"/>
          <w:tab w:val="right" w:pos="9072"/>
        </w:tabs>
        <w:spacing w:after="120"/>
        <w:rPr>
          <w:rFonts w:ascii="Arial" w:hAnsi="Arial" w:cs="Arial"/>
          <w:sz w:val="20"/>
          <w:lang w:val="en-GB"/>
        </w:rPr>
      </w:pPr>
      <w:r>
        <w:rPr>
          <w:rFonts w:ascii="Arial" w:hAnsi="Arial" w:cs="Arial"/>
          <w:sz w:val="20"/>
          <w:lang w:val="en-GB"/>
        </w:rPr>
        <w:t xml:space="preserve">Operations Email Address:  </w:t>
      </w:r>
      <w:hyperlink r:id="rId7" w:history="1">
        <w:r w:rsidRPr="00374333">
          <w:rPr>
            <w:rStyle w:val="Hyperlink"/>
            <w:rFonts w:ascii="Arial" w:hAnsi="Arial" w:cs="Arial"/>
            <w:sz w:val="20"/>
            <w:lang w:val="en-GB"/>
          </w:rPr>
          <w:t>iceuops@theice.com</w:t>
        </w:r>
      </w:hyperlink>
      <w:r w:rsidR="00DE0F9F">
        <w:rPr>
          <w:rFonts w:ascii="Arial" w:hAnsi="Arial" w:cs="Arial"/>
          <w:sz w:val="20"/>
          <w:lang w:val="en-GB"/>
        </w:rPr>
        <w:t xml:space="preserve">  </w:t>
      </w:r>
      <w:r w:rsidR="00DE0F9F">
        <w:rPr>
          <w:rFonts w:ascii="Arial" w:hAnsi="Arial" w:cs="Arial"/>
          <w:sz w:val="20"/>
          <w:lang w:val="en-GB"/>
        </w:rPr>
        <w:tab/>
        <w:t>Telephone No:</w:t>
      </w:r>
      <w:r w:rsidR="00DE0F9F">
        <w:rPr>
          <w:rFonts w:ascii="Arial" w:hAnsi="Arial" w:cs="Arial"/>
          <w:sz w:val="20"/>
          <w:lang w:val="en-GB"/>
        </w:rPr>
        <w:tab/>
        <w:t xml:space="preserve">  +44 (0) 207-065-7600</w:t>
      </w:r>
    </w:p>
    <w:p w:rsidR="00034F7A" w:rsidRDefault="00034F7A" w:rsidP="00374CC7">
      <w:pPr>
        <w:pStyle w:val="UK11Block"/>
        <w:spacing w:after="0"/>
        <w:rPr>
          <w:rFonts w:ascii="Arial" w:hAnsi="Arial" w:cs="Arial"/>
          <w:sz w:val="20"/>
          <w:lang w:val="en-GB"/>
        </w:rPr>
      </w:pPr>
    </w:p>
    <w:p w:rsidR="00C67FAD" w:rsidRPr="00027377" w:rsidRDefault="00C67FAD" w:rsidP="00137D37">
      <w:pPr>
        <w:pStyle w:val="UK11Block"/>
        <w:tabs>
          <w:tab w:val="left" w:pos="1701"/>
          <w:tab w:val="left" w:pos="5387"/>
          <w:tab w:val="left" w:pos="7938"/>
        </w:tabs>
        <w:spacing w:after="120"/>
        <w:rPr>
          <w:rFonts w:ascii="Arial" w:hAnsi="Arial" w:cs="Arial"/>
          <w:sz w:val="20"/>
          <w:lang w:val="en-GB"/>
        </w:rPr>
      </w:pPr>
      <w:r w:rsidRPr="00027377">
        <w:rPr>
          <w:rFonts w:ascii="Arial" w:hAnsi="Arial" w:cs="Arial"/>
          <w:sz w:val="20"/>
          <w:lang w:val="en-GB"/>
        </w:rPr>
        <w:t>To:</w:t>
      </w:r>
      <w:r w:rsidRPr="00027377">
        <w:rPr>
          <w:rFonts w:ascii="Arial" w:hAnsi="Arial" w:cs="Arial"/>
          <w:sz w:val="20"/>
          <w:lang w:val="en-GB"/>
        </w:rPr>
        <w:tab/>
        <w:t>ICE Clear Europe</w:t>
      </w:r>
      <w:r w:rsidR="00644EAE">
        <w:rPr>
          <w:rFonts w:ascii="Arial" w:hAnsi="Arial" w:cs="Arial"/>
          <w:sz w:val="20"/>
          <w:lang w:val="en-GB"/>
        </w:rPr>
        <w:tab/>
      </w:r>
      <w:r w:rsidR="00644EAE" w:rsidRPr="00156C06">
        <w:rPr>
          <w:rFonts w:ascii="Arial" w:hAnsi="Arial" w:cs="Arial"/>
          <w:sz w:val="20"/>
          <w:lang w:val="en-GB"/>
        </w:rPr>
        <w:t>Date:</w:t>
      </w:r>
      <w:r w:rsidR="00A31530">
        <w:rPr>
          <w:rFonts w:ascii="Arial" w:hAnsi="Arial" w:cs="Arial"/>
          <w:sz w:val="20"/>
          <w:lang w:val="en-GB"/>
        </w:rPr>
        <w:tab/>
      </w:r>
      <w:r w:rsidR="00F9407F">
        <w:rPr>
          <w:rFonts w:ascii="Arial" w:hAnsi="Arial" w:cs="Arial"/>
          <w:sz w:val="20"/>
          <w:lang w:val="en-GB"/>
        </w:rPr>
        <w:t xml:space="preserve">         </w:t>
      </w:r>
    </w:p>
    <w:p w:rsidR="00644EAE" w:rsidRDefault="00C67FAD" w:rsidP="00137D37">
      <w:pPr>
        <w:pStyle w:val="UK11Block"/>
        <w:tabs>
          <w:tab w:val="left" w:pos="1701"/>
          <w:tab w:val="left" w:pos="5387"/>
          <w:tab w:val="left" w:pos="7938"/>
        </w:tabs>
        <w:spacing w:after="120"/>
        <w:rPr>
          <w:rFonts w:ascii="Arial" w:hAnsi="Arial" w:cs="Arial"/>
          <w:sz w:val="20"/>
          <w:lang w:val="en-GB"/>
        </w:rPr>
      </w:pPr>
      <w:r w:rsidRPr="00156C06">
        <w:rPr>
          <w:rFonts w:ascii="Arial" w:hAnsi="Arial" w:cs="Arial"/>
          <w:sz w:val="20"/>
          <w:lang w:val="en-GB"/>
        </w:rPr>
        <w:t>From:</w:t>
      </w:r>
      <w:r w:rsidR="00A31530">
        <w:rPr>
          <w:rFonts w:ascii="Arial" w:hAnsi="Arial" w:cs="Arial"/>
          <w:sz w:val="20"/>
          <w:lang w:val="en-GB"/>
        </w:rPr>
        <w:tab/>
      </w:r>
      <w:r w:rsidR="00F9407F">
        <w:rPr>
          <w:rFonts w:ascii="Arial" w:hAnsi="Arial" w:cs="Arial"/>
          <w:sz w:val="20"/>
          <w:lang w:val="en-GB"/>
        </w:rPr>
        <w:t xml:space="preserve">             </w:t>
      </w:r>
      <w:r w:rsidR="00D11194">
        <w:rPr>
          <w:rFonts w:ascii="Arial" w:hAnsi="Arial" w:cs="Arial"/>
          <w:sz w:val="20"/>
          <w:lang w:val="en-GB"/>
        </w:rPr>
        <w:t xml:space="preserve"> </w:t>
      </w:r>
      <w:r w:rsidR="00644EAE">
        <w:rPr>
          <w:rFonts w:ascii="Arial" w:hAnsi="Arial" w:cs="Arial"/>
          <w:sz w:val="20"/>
          <w:lang w:val="en-GB"/>
        </w:rPr>
        <w:tab/>
        <w:t>Mnemonic</w:t>
      </w:r>
      <w:r w:rsidR="00644EAE" w:rsidRPr="00156C06">
        <w:rPr>
          <w:rFonts w:ascii="Arial" w:hAnsi="Arial" w:cs="Arial"/>
          <w:sz w:val="20"/>
          <w:lang w:val="en-GB"/>
        </w:rPr>
        <w:t>:</w:t>
      </w:r>
      <w:r w:rsidR="00A31530">
        <w:rPr>
          <w:rFonts w:ascii="Arial" w:hAnsi="Arial" w:cs="Arial"/>
          <w:sz w:val="20"/>
          <w:lang w:val="en-GB"/>
        </w:rPr>
        <w:tab/>
      </w:r>
      <w:r w:rsidR="00F9407F">
        <w:rPr>
          <w:rFonts w:ascii="Arial" w:hAnsi="Arial" w:cs="Arial"/>
          <w:sz w:val="20"/>
          <w:lang w:val="en-GB"/>
        </w:rPr>
        <w:t xml:space="preserve">               </w:t>
      </w:r>
      <w:r w:rsidR="00D11194">
        <w:rPr>
          <w:rFonts w:ascii="Arial" w:hAnsi="Arial" w:cs="Arial"/>
          <w:sz w:val="20"/>
          <w:lang w:val="en-GB"/>
        </w:rPr>
        <w:t xml:space="preserve"> </w:t>
      </w:r>
      <w:r w:rsidR="00644EAE">
        <w:rPr>
          <w:rFonts w:ascii="Arial" w:hAnsi="Arial" w:cs="Arial"/>
          <w:sz w:val="20"/>
          <w:lang w:val="en-GB"/>
        </w:rPr>
        <w:tab/>
      </w:r>
    </w:p>
    <w:p w:rsidR="00644EAE" w:rsidRPr="00156C06" w:rsidRDefault="00644EAE" w:rsidP="00137D37">
      <w:pPr>
        <w:pStyle w:val="UK11Block"/>
        <w:tabs>
          <w:tab w:val="left" w:pos="1701"/>
          <w:tab w:val="left" w:pos="5387"/>
          <w:tab w:val="left" w:pos="7938"/>
        </w:tabs>
        <w:spacing w:after="120"/>
        <w:rPr>
          <w:rFonts w:ascii="Arial" w:hAnsi="Arial" w:cs="Arial"/>
          <w:sz w:val="20"/>
          <w:lang w:val="en-GB"/>
        </w:rPr>
      </w:pPr>
      <w:r w:rsidRPr="00156C06">
        <w:rPr>
          <w:rFonts w:ascii="Arial" w:hAnsi="Arial" w:cs="Arial"/>
          <w:sz w:val="20"/>
          <w:lang w:val="en-GB"/>
        </w:rPr>
        <w:t xml:space="preserve">Contract </w:t>
      </w:r>
      <w:r w:rsidR="002845CB">
        <w:rPr>
          <w:rFonts w:ascii="Arial" w:hAnsi="Arial" w:cs="Arial"/>
          <w:sz w:val="20"/>
          <w:lang w:val="en-GB"/>
        </w:rPr>
        <w:t>Month</w:t>
      </w:r>
      <w:r w:rsidRPr="00156C06">
        <w:rPr>
          <w:rFonts w:ascii="Arial" w:hAnsi="Arial" w:cs="Arial"/>
          <w:sz w:val="20"/>
          <w:lang w:val="en-GB"/>
        </w:rPr>
        <w:t xml:space="preserve">: </w:t>
      </w:r>
      <w:r w:rsidR="00A31530">
        <w:rPr>
          <w:rFonts w:ascii="Arial" w:hAnsi="Arial" w:cs="Arial"/>
          <w:sz w:val="20"/>
          <w:lang w:val="en-GB"/>
        </w:rPr>
        <w:tab/>
      </w:r>
      <w:r w:rsidR="00F9407F">
        <w:rPr>
          <w:rFonts w:ascii="Arial" w:hAnsi="Arial" w:cs="Arial"/>
          <w:sz w:val="20"/>
          <w:lang w:val="en-GB"/>
        </w:rPr>
        <w:t xml:space="preserve"> </w:t>
      </w:r>
      <w:r w:rsidR="00F9407F">
        <w:rPr>
          <w:rFonts w:ascii="Arial" w:hAnsi="Arial" w:cs="Arial"/>
          <w:sz w:val="20"/>
          <w:lang w:val="en-GB" w:eastAsia="zh-CN"/>
        </w:rPr>
        <w:t xml:space="preserve">   </w:t>
      </w:r>
      <w:r w:rsidR="00A31530">
        <w:rPr>
          <w:rFonts w:ascii="Arial" w:hAnsi="Arial" w:cs="Arial"/>
          <w:sz w:val="20"/>
          <w:lang w:val="en-GB"/>
        </w:rPr>
        <w:tab/>
      </w:r>
      <w:r>
        <w:rPr>
          <w:rFonts w:ascii="Arial" w:hAnsi="Arial" w:cs="Arial"/>
          <w:sz w:val="20"/>
          <w:lang w:val="en-GB"/>
        </w:rPr>
        <w:tab/>
      </w:r>
    </w:p>
    <w:p w:rsidR="009851E0" w:rsidRDefault="009851E0" w:rsidP="00FC723E">
      <w:pPr>
        <w:pStyle w:val="UK11Block"/>
        <w:spacing w:after="0"/>
        <w:rPr>
          <w:rFonts w:ascii="Arial" w:hAnsi="Arial" w:cs="Arial"/>
          <w:sz w:val="20"/>
          <w:lang w:val="en-GB"/>
        </w:rPr>
      </w:pPr>
    </w:p>
    <w:p w:rsidR="00B84EC7" w:rsidRDefault="002B1D99" w:rsidP="00C359ED">
      <w:pPr>
        <w:pStyle w:val="UK11Block"/>
        <w:spacing w:after="120"/>
        <w:rPr>
          <w:rFonts w:ascii="Arial" w:hAnsi="Arial" w:cs="Arial"/>
          <w:b/>
          <w:sz w:val="20"/>
          <w:lang w:val="en-GB"/>
        </w:rPr>
      </w:pPr>
      <w:r>
        <w:rPr>
          <w:rFonts w:ascii="Arial" w:hAnsi="Arial" w:cs="Arial"/>
          <w:b/>
          <w:sz w:val="20"/>
          <w:lang w:val="en-GB"/>
        </w:rPr>
        <w:t>Product Code = HOS</w:t>
      </w:r>
    </w:p>
    <w:tbl>
      <w:tblPr>
        <w:tblW w:w="50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837"/>
        <w:gridCol w:w="2650"/>
        <w:gridCol w:w="1011"/>
        <w:gridCol w:w="2893"/>
        <w:gridCol w:w="3070"/>
        <w:gridCol w:w="2739"/>
      </w:tblGrid>
      <w:tr w:rsidR="007A3597" w:rsidRPr="00243CF7" w:rsidTr="007A3597">
        <w:trPr>
          <w:trHeight w:val="620"/>
          <w:tblHeader/>
        </w:trPr>
        <w:tc>
          <w:tcPr>
            <w:tcW w:w="287" w:type="pct"/>
            <w:shd w:val="clear" w:color="auto" w:fill="C6D9F1"/>
          </w:tcPr>
          <w:p w:rsidR="00F9407F" w:rsidRPr="00243CF7" w:rsidRDefault="00F9407F" w:rsidP="00462ABE">
            <w:pPr>
              <w:pStyle w:val="UK11Block"/>
              <w:spacing w:before="120" w:after="120"/>
              <w:jc w:val="center"/>
              <w:rPr>
                <w:rFonts w:ascii="Arial" w:hAnsi="Arial" w:cs="Arial"/>
                <w:b/>
                <w:sz w:val="20"/>
                <w:lang w:val="en-GB"/>
              </w:rPr>
            </w:pPr>
            <w:r w:rsidRPr="00243CF7">
              <w:rPr>
                <w:rFonts w:ascii="Arial" w:hAnsi="Arial" w:cs="Arial"/>
                <w:b/>
                <w:sz w:val="20"/>
                <w:lang w:val="en-GB"/>
              </w:rPr>
              <w:t xml:space="preserve">Long/Short </w:t>
            </w:r>
          </w:p>
        </w:tc>
        <w:tc>
          <w:tcPr>
            <w:tcW w:w="299" w:type="pct"/>
            <w:shd w:val="clear" w:color="auto" w:fill="C6D9F1"/>
          </w:tcPr>
          <w:p w:rsidR="00F9407F" w:rsidRPr="00243CF7" w:rsidRDefault="00F9407F" w:rsidP="00C359ED">
            <w:pPr>
              <w:pStyle w:val="UK11Block"/>
              <w:spacing w:before="120" w:after="120"/>
              <w:jc w:val="center"/>
              <w:rPr>
                <w:rFonts w:ascii="Arial" w:hAnsi="Arial" w:cs="Arial"/>
                <w:b/>
                <w:sz w:val="20"/>
                <w:lang w:val="en-GB"/>
              </w:rPr>
            </w:pPr>
            <w:r w:rsidRPr="00243CF7">
              <w:rPr>
                <w:rFonts w:ascii="Arial" w:hAnsi="Arial" w:cs="Arial"/>
                <w:b/>
                <w:sz w:val="20"/>
                <w:lang w:val="en-GB"/>
              </w:rPr>
              <w:t>Lots</w:t>
            </w:r>
          </w:p>
        </w:tc>
        <w:tc>
          <w:tcPr>
            <w:tcW w:w="946" w:type="pct"/>
            <w:shd w:val="clear" w:color="auto" w:fill="C6D9F1"/>
          </w:tcPr>
          <w:p w:rsidR="00F9407F" w:rsidRPr="00243CF7" w:rsidRDefault="00F9407F" w:rsidP="00462ABE">
            <w:pPr>
              <w:pStyle w:val="UK11Block"/>
              <w:spacing w:before="120" w:after="120"/>
              <w:jc w:val="center"/>
              <w:rPr>
                <w:rFonts w:ascii="Arial" w:hAnsi="Arial" w:cs="Arial"/>
                <w:b/>
                <w:sz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lang w:val="en-GB"/>
              </w:rPr>
              <w:t>Client Name and ID</w:t>
            </w:r>
          </w:p>
        </w:tc>
        <w:tc>
          <w:tcPr>
            <w:tcW w:w="361" w:type="pct"/>
            <w:shd w:val="clear" w:color="auto" w:fill="C6D9F1"/>
          </w:tcPr>
          <w:p w:rsidR="00F9407F" w:rsidRPr="00243CF7" w:rsidRDefault="00F9407F" w:rsidP="00462ABE">
            <w:pPr>
              <w:pStyle w:val="UK11Block"/>
              <w:spacing w:before="120" w:after="120"/>
              <w:jc w:val="center"/>
              <w:rPr>
                <w:rFonts w:ascii="Arial" w:hAnsi="Arial" w:cs="Arial"/>
                <w:b/>
                <w:sz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lang w:val="en-GB"/>
              </w:rPr>
              <w:t>Position</w:t>
            </w:r>
            <w:r w:rsidR="007A3597">
              <w:rPr>
                <w:rFonts w:ascii="Arial" w:hAnsi="Arial" w:cs="Arial"/>
                <w:b/>
                <w:sz w:val="20"/>
                <w:lang w:val="en-GB"/>
              </w:rPr>
              <w:t xml:space="preserve"> A/C</w:t>
            </w:r>
          </w:p>
        </w:tc>
        <w:tc>
          <w:tcPr>
            <w:tcW w:w="1033" w:type="pct"/>
            <w:shd w:val="clear" w:color="auto" w:fill="C6D9F1"/>
          </w:tcPr>
          <w:p w:rsidR="00F9407F" w:rsidRPr="00243CF7" w:rsidRDefault="00F9407F" w:rsidP="00C359ED">
            <w:pPr>
              <w:pStyle w:val="UK11Block"/>
              <w:spacing w:before="120" w:after="120"/>
              <w:jc w:val="center"/>
              <w:rPr>
                <w:rFonts w:ascii="Arial" w:hAnsi="Arial" w:cs="Arial"/>
                <w:b/>
                <w:sz w:val="20"/>
                <w:lang w:val="en-GB"/>
              </w:rPr>
            </w:pPr>
            <w:r w:rsidRPr="00243CF7">
              <w:rPr>
                <w:rFonts w:ascii="Arial" w:hAnsi="Arial" w:cs="Arial"/>
                <w:b/>
                <w:sz w:val="20"/>
                <w:lang w:val="en-GB"/>
              </w:rPr>
              <w:t>Contact at Clearing Member</w:t>
            </w:r>
          </w:p>
        </w:tc>
        <w:tc>
          <w:tcPr>
            <w:tcW w:w="1096" w:type="pct"/>
            <w:shd w:val="clear" w:color="auto" w:fill="C6D9F1"/>
          </w:tcPr>
          <w:p w:rsidR="00F9407F" w:rsidRPr="00243CF7" w:rsidRDefault="00F9407F" w:rsidP="005D2404">
            <w:pPr>
              <w:pStyle w:val="UK11Block"/>
              <w:spacing w:before="120" w:after="120"/>
              <w:jc w:val="center"/>
              <w:rPr>
                <w:rFonts w:ascii="Arial" w:hAnsi="Arial" w:cs="Arial"/>
                <w:b/>
                <w:sz w:val="20"/>
                <w:lang w:val="en-GB"/>
              </w:rPr>
            </w:pPr>
            <w:r w:rsidRPr="00243CF7">
              <w:rPr>
                <w:rFonts w:ascii="Arial" w:hAnsi="Arial" w:cs="Arial"/>
                <w:b/>
                <w:sz w:val="20"/>
                <w:lang w:val="en-GB"/>
              </w:rPr>
              <w:t>Email</w:t>
            </w:r>
          </w:p>
        </w:tc>
        <w:tc>
          <w:tcPr>
            <w:tcW w:w="978" w:type="pct"/>
            <w:shd w:val="clear" w:color="auto" w:fill="C6D9F1"/>
          </w:tcPr>
          <w:p w:rsidR="00F9407F" w:rsidRPr="00243CF7" w:rsidRDefault="00F9407F" w:rsidP="005D2404">
            <w:pPr>
              <w:pStyle w:val="UK11Block"/>
              <w:spacing w:before="120" w:after="120"/>
              <w:jc w:val="center"/>
              <w:rPr>
                <w:rFonts w:ascii="Arial" w:hAnsi="Arial" w:cs="Arial"/>
                <w:b/>
                <w:sz w:val="20"/>
                <w:lang w:val="en-GB"/>
              </w:rPr>
            </w:pPr>
            <w:r w:rsidRPr="00243CF7">
              <w:rPr>
                <w:rFonts w:ascii="Arial" w:hAnsi="Arial" w:cs="Arial"/>
                <w:b/>
                <w:sz w:val="20"/>
                <w:lang w:val="en-GB"/>
              </w:rPr>
              <w:t xml:space="preserve">Telephone number      </w:t>
            </w:r>
          </w:p>
        </w:tc>
      </w:tr>
      <w:tr w:rsidR="007A3597" w:rsidRPr="00243CF7" w:rsidTr="007A3597">
        <w:trPr>
          <w:trHeight w:val="398"/>
        </w:trPr>
        <w:tc>
          <w:tcPr>
            <w:tcW w:w="287" w:type="pct"/>
          </w:tcPr>
          <w:p w:rsidR="00F9407F" w:rsidRPr="00243CF7" w:rsidRDefault="00F9407F" w:rsidP="00C359ED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299" w:type="pct"/>
          </w:tcPr>
          <w:p w:rsidR="00F9407F" w:rsidRPr="00F328C8" w:rsidRDefault="00F9407F" w:rsidP="004B746D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946" w:type="pct"/>
          </w:tcPr>
          <w:p w:rsidR="00F9407F" w:rsidRPr="00243CF7" w:rsidRDefault="00F9407F" w:rsidP="00617A66">
            <w:pPr>
              <w:pStyle w:val="UK11Block"/>
              <w:spacing w:before="120" w:after="120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361" w:type="pct"/>
          </w:tcPr>
          <w:p w:rsidR="00F9407F" w:rsidRPr="00243CF7" w:rsidRDefault="00F9407F" w:rsidP="008E6E36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1033" w:type="pct"/>
          </w:tcPr>
          <w:p w:rsidR="00F9407F" w:rsidRPr="00243CF7" w:rsidRDefault="00F9407F" w:rsidP="00B07D4D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 w:eastAsia="zh-CN"/>
              </w:rPr>
            </w:pPr>
          </w:p>
        </w:tc>
        <w:tc>
          <w:tcPr>
            <w:tcW w:w="1096" w:type="pct"/>
            <w:vAlign w:val="center"/>
          </w:tcPr>
          <w:p w:rsidR="00F9407F" w:rsidRPr="00971ED1" w:rsidRDefault="00F9407F" w:rsidP="00971ED1">
            <w:pPr>
              <w:pStyle w:val="NormalWeb"/>
              <w:rPr>
                <w:rFonts w:ascii="Arial" w:hAnsi="Arial" w:cs="Arial"/>
                <w:color w:val="000080"/>
                <w:sz w:val="20"/>
                <w:szCs w:val="20"/>
              </w:rPr>
            </w:pPr>
          </w:p>
        </w:tc>
        <w:tc>
          <w:tcPr>
            <w:tcW w:w="978" w:type="pct"/>
          </w:tcPr>
          <w:p w:rsidR="00F9407F" w:rsidRPr="00243CF7" w:rsidRDefault="00F9407F" w:rsidP="00971ED1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 w:eastAsia="zh-CN"/>
              </w:rPr>
            </w:pPr>
          </w:p>
        </w:tc>
      </w:tr>
      <w:tr w:rsidR="007A3597" w:rsidRPr="00243CF7" w:rsidTr="007A3597">
        <w:trPr>
          <w:trHeight w:val="413"/>
        </w:trPr>
        <w:tc>
          <w:tcPr>
            <w:tcW w:w="287" w:type="pct"/>
          </w:tcPr>
          <w:p w:rsidR="00F9407F" w:rsidRPr="00243CF7" w:rsidRDefault="00F9407F" w:rsidP="00C06678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299" w:type="pct"/>
          </w:tcPr>
          <w:p w:rsidR="00F9407F" w:rsidRPr="00F328C8" w:rsidRDefault="00F9407F" w:rsidP="002C6ED5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946" w:type="pct"/>
          </w:tcPr>
          <w:p w:rsidR="00F9407F" w:rsidRPr="00243CF7" w:rsidRDefault="00F9407F" w:rsidP="00C06678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361" w:type="pct"/>
          </w:tcPr>
          <w:p w:rsidR="00F9407F" w:rsidRPr="00243CF7" w:rsidRDefault="00F9407F" w:rsidP="00C06678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1033" w:type="pct"/>
          </w:tcPr>
          <w:p w:rsidR="00F9407F" w:rsidRPr="00243CF7" w:rsidRDefault="00F9407F" w:rsidP="00C06678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1096" w:type="pct"/>
            <w:vAlign w:val="center"/>
          </w:tcPr>
          <w:p w:rsidR="00F9407F" w:rsidRPr="00243CF7" w:rsidRDefault="00F9407F" w:rsidP="009B013A">
            <w:pPr>
              <w:pStyle w:val="NormalWeb"/>
              <w:rPr>
                <w:rFonts w:ascii="Arial" w:hAnsi="Arial" w:cs="Arial"/>
                <w:color w:val="00008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978" w:type="pct"/>
          </w:tcPr>
          <w:p w:rsidR="00F9407F" w:rsidRPr="00243CF7" w:rsidRDefault="00F9407F" w:rsidP="00971ED1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 w:eastAsia="zh-CN"/>
              </w:rPr>
            </w:pPr>
          </w:p>
        </w:tc>
      </w:tr>
      <w:tr w:rsidR="007A3597" w:rsidRPr="00243CF7" w:rsidTr="007A3597">
        <w:trPr>
          <w:trHeight w:val="398"/>
        </w:trPr>
        <w:tc>
          <w:tcPr>
            <w:tcW w:w="287" w:type="pct"/>
          </w:tcPr>
          <w:p w:rsidR="00F9407F" w:rsidRPr="00243CF7" w:rsidRDefault="00F9407F" w:rsidP="008D43F4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299" w:type="pct"/>
          </w:tcPr>
          <w:p w:rsidR="00F9407F" w:rsidRPr="00F328C8" w:rsidRDefault="00F9407F" w:rsidP="008D43F4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946" w:type="pct"/>
          </w:tcPr>
          <w:p w:rsidR="00F9407F" w:rsidRPr="00243CF7" w:rsidRDefault="00F9407F" w:rsidP="008D43F4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361" w:type="pct"/>
          </w:tcPr>
          <w:p w:rsidR="00F9407F" w:rsidRPr="00243CF7" w:rsidRDefault="00F9407F" w:rsidP="008D43F4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1033" w:type="pct"/>
          </w:tcPr>
          <w:p w:rsidR="00F9407F" w:rsidRPr="00243CF7" w:rsidRDefault="00F9407F" w:rsidP="008D43F4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1096" w:type="pct"/>
            <w:vAlign w:val="center"/>
          </w:tcPr>
          <w:p w:rsidR="00F9407F" w:rsidRPr="00243CF7" w:rsidRDefault="00F9407F" w:rsidP="008D43F4">
            <w:pPr>
              <w:pStyle w:val="NormalWeb"/>
              <w:rPr>
                <w:rFonts w:ascii="Arial" w:hAnsi="Arial" w:cs="Arial"/>
                <w:color w:val="000080"/>
                <w:sz w:val="20"/>
                <w:szCs w:val="20"/>
              </w:rPr>
            </w:pPr>
          </w:p>
        </w:tc>
        <w:tc>
          <w:tcPr>
            <w:tcW w:w="978" w:type="pct"/>
          </w:tcPr>
          <w:p w:rsidR="00F9407F" w:rsidRPr="00243CF7" w:rsidRDefault="00F9407F" w:rsidP="008D43F4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 w:eastAsia="zh-CN"/>
              </w:rPr>
            </w:pPr>
          </w:p>
        </w:tc>
      </w:tr>
      <w:tr w:rsidR="007A3597" w:rsidRPr="00243CF7" w:rsidTr="007A3597">
        <w:trPr>
          <w:trHeight w:val="413"/>
        </w:trPr>
        <w:tc>
          <w:tcPr>
            <w:tcW w:w="287" w:type="pct"/>
          </w:tcPr>
          <w:p w:rsidR="00F9407F" w:rsidRPr="00243CF7" w:rsidRDefault="00F9407F" w:rsidP="00632239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299" w:type="pct"/>
          </w:tcPr>
          <w:p w:rsidR="00F9407F" w:rsidRPr="00F328C8" w:rsidRDefault="00F9407F" w:rsidP="00DA71D0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946" w:type="pct"/>
          </w:tcPr>
          <w:p w:rsidR="00F9407F" w:rsidRPr="00243CF7" w:rsidRDefault="00F9407F" w:rsidP="008D43F4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361" w:type="pct"/>
          </w:tcPr>
          <w:p w:rsidR="00F9407F" w:rsidRPr="00243CF7" w:rsidRDefault="00F9407F" w:rsidP="008D43F4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1033" w:type="pct"/>
          </w:tcPr>
          <w:p w:rsidR="00F9407F" w:rsidRPr="00243CF7" w:rsidRDefault="00F9407F" w:rsidP="008D43F4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1096" w:type="pct"/>
            <w:vAlign w:val="center"/>
          </w:tcPr>
          <w:p w:rsidR="00F9407F" w:rsidRPr="00243CF7" w:rsidRDefault="00F9407F" w:rsidP="008D43F4">
            <w:pPr>
              <w:pStyle w:val="NormalWeb"/>
              <w:rPr>
                <w:rFonts w:ascii="Arial" w:hAnsi="Arial" w:cs="Arial"/>
                <w:color w:val="000080"/>
                <w:sz w:val="20"/>
                <w:szCs w:val="20"/>
              </w:rPr>
            </w:pPr>
          </w:p>
        </w:tc>
        <w:tc>
          <w:tcPr>
            <w:tcW w:w="978" w:type="pct"/>
          </w:tcPr>
          <w:p w:rsidR="00F9407F" w:rsidRPr="00243CF7" w:rsidRDefault="00F9407F" w:rsidP="008D43F4">
            <w:pPr>
              <w:pStyle w:val="UK11Block"/>
              <w:spacing w:before="120" w:after="120"/>
              <w:jc w:val="center"/>
              <w:rPr>
                <w:rFonts w:ascii="Arial" w:hAnsi="Arial" w:cs="Arial"/>
                <w:sz w:val="20"/>
                <w:lang w:val="en-GB" w:eastAsia="zh-CN"/>
              </w:rPr>
            </w:pPr>
          </w:p>
        </w:tc>
      </w:tr>
    </w:tbl>
    <w:p w:rsidR="00BF5278" w:rsidRDefault="00BF5278" w:rsidP="00B97FF6">
      <w:pPr>
        <w:rPr>
          <w:rFonts w:ascii="Arial" w:hAnsi="Arial" w:cs="Arial"/>
          <w:b/>
          <w:sz w:val="20"/>
        </w:rPr>
      </w:pPr>
    </w:p>
    <w:p w:rsidR="00B97FF6" w:rsidRPr="006A0B9D" w:rsidRDefault="00B84EC7" w:rsidP="00B97FF6">
      <w:pPr>
        <w:rPr>
          <w:rFonts w:ascii="Arial" w:hAnsi="Arial" w:cs="Arial"/>
          <w:b/>
          <w:sz w:val="20"/>
        </w:rPr>
      </w:pPr>
      <w:r w:rsidRPr="006A0B9D">
        <w:rPr>
          <w:rFonts w:ascii="Arial" w:hAnsi="Arial" w:cs="Arial"/>
          <w:b/>
          <w:sz w:val="20"/>
        </w:rPr>
        <w:t>Authorised Representative details</w:t>
      </w:r>
      <w:r w:rsidR="00B97FF6" w:rsidRPr="006A0B9D">
        <w:rPr>
          <w:rFonts w:ascii="Arial" w:hAnsi="Arial" w:cs="Arial"/>
          <w:b/>
          <w:sz w:val="20"/>
        </w:rPr>
        <w:t>:</w:t>
      </w:r>
    </w:p>
    <w:p w:rsidR="00B97FF6" w:rsidRPr="006A0B9D" w:rsidRDefault="00B84EC7" w:rsidP="00B97FF6">
      <w:pPr>
        <w:rPr>
          <w:rFonts w:ascii="Arial" w:hAnsi="Arial" w:cs="Arial"/>
          <w:b/>
          <w:sz w:val="20"/>
        </w:rPr>
      </w:pPr>
      <w:r w:rsidRPr="006A0B9D">
        <w:rPr>
          <w:rFonts w:ascii="Arial" w:hAnsi="Arial" w:cs="Arial"/>
          <w:b/>
          <w:sz w:val="20"/>
        </w:rPr>
        <w:t xml:space="preserve"> </w:t>
      </w:r>
    </w:p>
    <w:p w:rsidR="00766559" w:rsidRPr="006A0B9D" w:rsidRDefault="00766559" w:rsidP="00B97FF6">
      <w:pPr>
        <w:pStyle w:val="UK11Block"/>
        <w:ind w:right="-511"/>
        <w:rPr>
          <w:rFonts w:ascii="Arial" w:hAnsi="Arial" w:cs="Arial"/>
          <w:sz w:val="20"/>
          <w:lang w:val="en-GB"/>
        </w:rPr>
      </w:pPr>
      <w:r w:rsidRPr="006A0B9D">
        <w:rPr>
          <w:rFonts w:ascii="Arial" w:hAnsi="Arial" w:cs="Arial"/>
          <w:sz w:val="20"/>
          <w:lang w:val="en-GB"/>
        </w:rPr>
        <w:t>The following persons may be contacted during or out of office hours, in relation to the above:</w:t>
      </w:r>
    </w:p>
    <w:tbl>
      <w:tblPr>
        <w:tblW w:w="10455" w:type="dxa"/>
        <w:tblInd w:w="-431" w:type="dxa"/>
        <w:tblLook w:val="01E0" w:firstRow="1" w:lastRow="1" w:firstColumn="1" w:lastColumn="1" w:noHBand="0" w:noVBand="0"/>
      </w:tblPr>
      <w:tblGrid>
        <w:gridCol w:w="2323"/>
        <w:gridCol w:w="3968"/>
        <w:gridCol w:w="1041"/>
        <w:gridCol w:w="3123"/>
      </w:tblGrid>
      <w:tr w:rsidR="00766559" w:rsidRPr="00243CF7" w:rsidTr="008D19CD">
        <w:trPr>
          <w:trHeight w:val="272"/>
        </w:trPr>
        <w:tc>
          <w:tcPr>
            <w:tcW w:w="2323" w:type="dxa"/>
          </w:tcPr>
          <w:p w:rsidR="00766559" w:rsidRPr="002845CB" w:rsidRDefault="00766559" w:rsidP="002845CB">
            <w:pPr>
              <w:pStyle w:val="UK11Block"/>
              <w:spacing w:before="120" w:after="120"/>
              <w:jc w:val="left"/>
              <w:rPr>
                <w:rFonts w:ascii="Arial" w:hAnsi="Arial" w:cs="Arial"/>
                <w:sz w:val="20"/>
                <w:lang w:val="en-GB"/>
              </w:rPr>
            </w:pPr>
            <w:r w:rsidRPr="002845CB">
              <w:rPr>
                <w:rFonts w:ascii="Arial" w:hAnsi="Arial" w:cs="Arial"/>
                <w:sz w:val="20"/>
                <w:lang w:val="en-GB"/>
              </w:rPr>
              <w:t>1st Contact</w:t>
            </w:r>
          </w:p>
        </w:tc>
        <w:tc>
          <w:tcPr>
            <w:tcW w:w="3968" w:type="dxa"/>
          </w:tcPr>
          <w:p w:rsidR="00766559" w:rsidRPr="002845CB" w:rsidRDefault="00766559" w:rsidP="00766559">
            <w:pPr>
              <w:pStyle w:val="UK11Block"/>
              <w:spacing w:before="120" w:after="120"/>
              <w:jc w:val="left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1041" w:type="dxa"/>
          </w:tcPr>
          <w:p w:rsidR="00766559" w:rsidRPr="002845CB" w:rsidRDefault="00766559" w:rsidP="00766559">
            <w:pPr>
              <w:pStyle w:val="UK11Block"/>
              <w:spacing w:before="120" w:after="120"/>
              <w:jc w:val="left"/>
              <w:rPr>
                <w:rFonts w:ascii="Arial" w:hAnsi="Arial" w:cs="Arial"/>
                <w:sz w:val="20"/>
                <w:lang w:val="en-GB"/>
              </w:rPr>
            </w:pPr>
            <w:r w:rsidRPr="002845CB">
              <w:rPr>
                <w:rFonts w:ascii="Arial" w:hAnsi="Arial" w:cs="Arial"/>
                <w:sz w:val="20"/>
                <w:lang w:val="en-GB"/>
              </w:rPr>
              <w:t xml:space="preserve">Tel No </w:t>
            </w:r>
          </w:p>
        </w:tc>
        <w:tc>
          <w:tcPr>
            <w:tcW w:w="3123" w:type="dxa"/>
          </w:tcPr>
          <w:p w:rsidR="003B2144" w:rsidRPr="002845CB" w:rsidRDefault="003B2144" w:rsidP="00766559">
            <w:pPr>
              <w:pStyle w:val="UK11Block"/>
              <w:spacing w:before="120" w:after="120"/>
              <w:jc w:val="left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766559" w:rsidRPr="00243CF7" w:rsidTr="008D19CD">
        <w:trPr>
          <w:trHeight w:val="272"/>
        </w:trPr>
        <w:tc>
          <w:tcPr>
            <w:tcW w:w="2323" w:type="dxa"/>
          </w:tcPr>
          <w:p w:rsidR="00FF28AF" w:rsidRPr="002845CB" w:rsidRDefault="00766559" w:rsidP="003B2144">
            <w:pPr>
              <w:pStyle w:val="UK11Block"/>
              <w:spacing w:before="120" w:after="120"/>
              <w:jc w:val="left"/>
              <w:rPr>
                <w:rFonts w:ascii="Arial" w:hAnsi="Arial" w:cs="Arial"/>
                <w:sz w:val="20"/>
                <w:lang w:val="en-GB"/>
              </w:rPr>
            </w:pPr>
            <w:r w:rsidRPr="002845CB">
              <w:rPr>
                <w:rFonts w:ascii="Arial" w:hAnsi="Arial" w:cs="Arial"/>
                <w:sz w:val="20"/>
                <w:lang w:val="en-GB"/>
              </w:rPr>
              <w:t>2nd Contact</w:t>
            </w:r>
          </w:p>
        </w:tc>
        <w:tc>
          <w:tcPr>
            <w:tcW w:w="3968" w:type="dxa"/>
          </w:tcPr>
          <w:p w:rsidR="00766559" w:rsidRPr="002845CB" w:rsidRDefault="00766559" w:rsidP="00766559">
            <w:pPr>
              <w:pStyle w:val="UK11Block"/>
              <w:spacing w:before="120" w:after="120"/>
              <w:jc w:val="left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1041" w:type="dxa"/>
          </w:tcPr>
          <w:p w:rsidR="00DA7839" w:rsidRPr="002845CB" w:rsidRDefault="00766559" w:rsidP="00766559">
            <w:pPr>
              <w:pStyle w:val="UK11Block"/>
              <w:spacing w:before="120" w:after="120"/>
              <w:jc w:val="left"/>
              <w:rPr>
                <w:rFonts w:ascii="Arial" w:hAnsi="Arial" w:cs="Arial"/>
                <w:sz w:val="20"/>
                <w:lang w:val="en-GB"/>
              </w:rPr>
            </w:pPr>
            <w:r w:rsidRPr="002845CB">
              <w:rPr>
                <w:rFonts w:ascii="Arial" w:hAnsi="Arial" w:cs="Arial"/>
                <w:sz w:val="20"/>
                <w:lang w:val="en-GB"/>
              </w:rPr>
              <w:t>Tel No</w:t>
            </w:r>
          </w:p>
        </w:tc>
        <w:tc>
          <w:tcPr>
            <w:tcW w:w="3123" w:type="dxa"/>
          </w:tcPr>
          <w:p w:rsidR="00FF28AF" w:rsidRPr="002845CB" w:rsidRDefault="00FF28AF" w:rsidP="00766559">
            <w:pPr>
              <w:pStyle w:val="UK11Block"/>
              <w:spacing w:before="120" w:after="120"/>
              <w:jc w:val="left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2845CB" w:rsidRPr="00243CF7" w:rsidTr="008D19CD">
        <w:trPr>
          <w:trHeight w:val="272"/>
        </w:trPr>
        <w:tc>
          <w:tcPr>
            <w:tcW w:w="2323" w:type="dxa"/>
          </w:tcPr>
          <w:p w:rsidR="002845CB" w:rsidRPr="002845CB" w:rsidRDefault="002845CB" w:rsidP="003B2144">
            <w:pPr>
              <w:pStyle w:val="UK11Block"/>
              <w:spacing w:before="120" w:after="120"/>
              <w:jc w:val="left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3968" w:type="dxa"/>
          </w:tcPr>
          <w:p w:rsidR="002845CB" w:rsidRPr="002845CB" w:rsidRDefault="002845CB" w:rsidP="00766559">
            <w:pPr>
              <w:pStyle w:val="UK11Block"/>
              <w:spacing w:before="120" w:after="120"/>
              <w:jc w:val="left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1041" w:type="dxa"/>
          </w:tcPr>
          <w:p w:rsidR="002845CB" w:rsidRPr="002845CB" w:rsidRDefault="002845CB" w:rsidP="00766559">
            <w:pPr>
              <w:pStyle w:val="UK11Block"/>
              <w:spacing w:before="120" w:after="120"/>
              <w:jc w:val="left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3123" w:type="dxa"/>
          </w:tcPr>
          <w:p w:rsidR="002845CB" w:rsidRPr="002845CB" w:rsidRDefault="002845CB" w:rsidP="00766559">
            <w:pPr>
              <w:pStyle w:val="UK11Block"/>
              <w:spacing w:before="120" w:after="120"/>
              <w:jc w:val="left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2B1D99" w:rsidRPr="00243CF7" w:rsidTr="008D19CD">
        <w:trPr>
          <w:trHeight w:val="272"/>
        </w:trPr>
        <w:tc>
          <w:tcPr>
            <w:tcW w:w="2323" w:type="dxa"/>
          </w:tcPr>
          <w:p w:rsidR="002B1D99" w:rsidRDefault="002B1D99" w:rsidP="003B2144">
            <w:pPr>
              <w:pStyle w:val="UK11Block"/>
              <w:spacing w:before="120" w:after="120"/>
              <w:jc w:val="left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3968" w:type="dxa"/>
          </w:tcPr>
          <w:p w:rsidR="002B1D99" w:rsidRPr="00243CF7" w:rsidRDefault="002B1D99" w:rsidP="00766559">
            <w:pPr>
              <w:pStyle w:val="UK11Block"/>
              <w:spacing w:before="120" w:after="120"/>
              <w:jc w:val="left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1041" w:type="dxa"/>
          </w:tcPr>
          <w:p w:rsidR="002B1D99" w:rsidRPr="00243CF7" w:rsidRDefault="002B1D99" w:rsidP="00766559">
            <w:pPr>
              <w:pStyle w:val="UK11Block"/>
              <w:spacing w:before="120" w:after="120"/>
              <w:jc w:val="left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3123" w:type="dxa"/>
          </w:tcPr>
          <w:p w:rsidR="002B1D99" w:rsidRPr="00243CF7" w:rsidRDefault="002B1D99" w:rsidP="00766559">
            <w:pPr>
              <w:pStyle w:val="UK11Block"/>
              <w:spacing w:before="120" w:after="120"/>
              <w:jc w:val="left"/>
              <w:rPr>
                <w:rFonts w:ascii="Arial" w:hAnsi="Arial" w:cs="Arial"/>
                <w:sz w:val="20"/>
                <w:lang w:val="en-GB"/>
              </w:rPr>
            </w:pPr>
          </w:p>
        </w:tc>
      </w:tr>
    </w:tbl>
    <w:p w:rsidR="008828C6" w:rsidRPr="005775E1" w:rsidRDefault="008828C6" w:rsidP="002B1D99">
      <w:pPr>
        <w:pStyle w:val="UK11Block"/>
        <w:ind w:right="-511"/>
        <w:rPr>
          <w:lang w:val="en-GB"/>
        </w:rPr>
      </w:pPr>
    </w:p>
    <w:sectPr w:rsidR="008828C6" w:rsidRPr="005775E1" w:rsidSect="007C1BA5">
      <w:headerReference w:type="default" r:id="rId8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76A5" w:rsidRDefault="004F76A5" w:rsidP="009A7776">
      <w:pPr>
        <w:pStyle w:val="UK11Block"/>
      </w:pPr>
      <w:r>
        <w:separator/>
      </w:r>
    </w:p>
  </w:endnote>
  <w:endnote w:type="continuationSeparator" w:id="0">
    <w:p w:rsidR="004F76A5" w:rsidRDefault="004F76A5" w:rsidP="009A7776">
      <w:pPr>
        <w:pStyle w:val="UK11Bloc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76A5" w:rsidRDefault="004F76A5" w:rsidP="009A7776">
      <w:pPr>
        <w:pStyle w:val="UK11Block"/>
      </w:pPr>
      <w:r>
        <w:separator/>
      </w:r>
    </w:p>
  </w:footnote>
  <w:footnote w:type="continuationSeparator" w:id="0">
    <w:p w:rsidR="004F76A5" w:rsidRDefault="004F76A5" w:rsidP="009A7776">
      <w:pPr>
        <w:pStyle w:val="UK11Bloc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795F" w:rsidRDefault="00A53882" w:rsidP="00163E87">
    <w:pPr>
      <w:pStyle w:val="UK11Block"/>
      <w:tabs>
        <w:tab w:val="right" w:pos="9540"/>
        <w:tab w:val="right" w:pos="9639"/>
      </w:tabs>
      <w:spacing w:after="0"/>
      <w:ind w:left="-539"/>
    </w:pPr>
    <w:r>
      <w:rPr>
        <w:noProof/>
        <w:lang w:val="en-GB" w:eastAsia="en-GB"/>
      </w:rPr>
      <w:drawing>
        <wp:inline distT="0" distB="0" distL="0" distR="0">
          <wp:extent cx="1168400" cy="454660"/>
          <wp:effectExtent l="0" t="0" r="0" b="2540"/>
          <wp:docPr id="1" name="Picture 1" descr="ICE_Clear_Europe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CE_Clear_Europe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8400" cy="454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795F" w:rsidRDefault="00A53882" w:rsidP="00163E87">
    <w:pPr>
      <w:pStyle w:val="UK11Block"/>
      <w:tabs>
        <w:tab w:val="right" w:pos="9540"/>
        <w:tab w:val="right" w:pos="9639"/>
      </w:tabs>
      <w:spacing w:after="0"/>
      <w:ind w:left="-539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-342900</wp:posOffset>
              </wp:positionH>
              <wp:positionV relativeFrom="paragraph">
                <wp:posOffset>91440</wp:posOffset>
              </wp:positionV>
              <wp:extent cx="9401810" cy="323850"/>
              <wp:effectExtent l="0" t="0" r="0" b="381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401810" cy="323850"/>
                      </a:xfrm>
                      <a:prstGeom prst="rect">
                        <a:avLst/>
                      </a:prstGeom>
                      <a:solidFill>
                        <a:srgbClr val="75ABD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A795F" w:rsidRPr="009851E0" w:rsidRDefault="003B2144" w:rsidP="007C1BA5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8"/>
                              <w:szCs w:val="28"/>
                            </w:rPr>
                            <w:t>ICE Permian WTI</w:t>
                          </w:r>
                          <w:r w:rsidR="00F9407F">
                            <w:rPr>
                              <w:rFonts w:ascii="Arial" w:hAnsi="Arial" w:cs="Arial"/>
                              <w:b/>
                              <w:color w:val="FFFFFF"/>
                              <w:sz w:val="28"/>
                              <w:szCs w:val="28"/>
                            </w:rPr>
                            <w:t xml:space="preserve"> </w:t>
                          </w:r>
                          <w:r w:rsidR="002B1D99">
                            <w:rPr>
                              <w:rFonts w:ascii="Arial" w:hAnsi="Arial" w:cs="Arial"/>
                              <w:b/>
                              <w:color w:val="FFFFFF"/>
                              <w:sz w:val="28"/>
                              <w:szCs w:val="28"/>
                            </w:rPr>
                            <w:t xml:space="preserve">Storage </w:t>
                          </w:r>
                          <w:r w:rsidR="00F9407F">
                            <w:rPr>
                              <w:rFonts w:ascii="Arial" w:hAnsi="Arial" w:cs="Arial"/>
                              <w:b/>
                              <w:color w:val="FFFFFF"/>
                              <w:sz w:val="28"/>
                              <w:szCs w:val="28"/>
                            </w:rPr>
                            <w:t>Future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8"/>
                              <w:szCs w:val="28"/>
                            </w:rPr>
                            <w:t>s -</w:t>
                          </w:r>
                          <w:r w:rsidR="00DA795F" w:rsidRPr="009851E0">
                            <w:rPr>
                              <w:rFonts w:ascii="Arial" w:hAnsi="Arial" w:cs="Arial"/>
                              <w:b/>
                              <w:color w:val="FFFFFF"/>
                              <w:sz w:val="28"/>
                              <w:szCs w:val="28"/>
                            </w:rPr>
                            <w:t xml:space="preserve"> Delivery Confirmation</w:t>
                          </w:r>
                          <w:r w:rsidR="00F9407F">
                            <w:rPr>
                              <w:rFonts w:ascii="Arial" w:hAnsi="Arial" w:cs="Arial"/>
                              <w:b/>
                              <w:color w:val="FFFFFF"/>
                              <w:sz w:val="28"/>
                              <w:szCs w:val="28"/>
                            </w:rPr>
                            <w:t xml:space="preserve"> Form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left:0;text-align:left;margin-left:-27pt;margin-top:7.2pt;width:740.3pt;height:25.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" fillcolor="#75abd0" stroked="f" strokeweight="0">
              <v:textbox>
                <w:txbxContent>
                  <w:p w:rsidR="00DA795F" w:rsidRPr="009851E0" w:rsidRDefault="003B2144" w:rsidP="007C1BA5">
                    <w:pPr>
                      <w:jc w:val="center"/>
                      <w:rPr>
                        <w:rFonts w:ascii="Arial" w:hAnsi="Arial" w:cs="Arial"/>
                        <w:b/>
                        <w:color w:val="FFFFFF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FFFFFF"/>
                        <w:sz w:val="28"/>
                        <w:szCs w:val="28"/>
                      </w:rPr>
                      <w:t>ICE Permian WTI</w:t>
                    </w:r>
                    <w:r w:rsidR="00F9407F">
                      <w:rPr>
                        <w:rFonts w:ascii="Arial" w:hAnsi="Arial" w:cs="Arial"/>
                        <w:b/>
                        <w:color w:val="FFFFFF"/>
                        <w:sz w:val="28"/>
                        <w:szCs w:val="28"/>
                      </w:rPr>
                      <w:t xml:space="preserve"> </w:t>
                    </w:r>
                    <w:r w:rsidR="002B1D99">
                      <w:rPr>
                        <w:rFonts w:ascii="Arial" w:hAnsi="Arial" w:cs="Arial"/>
                        <w:b/>
                        <w:color w:val="FFFFFF"/>
                        <w:sz w:val="28"/>
                        <w:szCs w:val="28"/>
                      </w:rPr>
                      <w:t xml:space="preserve">Storage </w:t>
                    </w:r>
                    <w:r w:rsidR="00F9407F">
                      <w:rPr>
                        <w:rFonts w:ascii="Arial" w:hAnsi="Arial" w:cs="Arial"/>
                        <w:b/>
                        <w:color w:val="FFFFFF"/>
                        <w:sz w:val="28"/>
                        <w:szCs w:val="28"/>
                      </w:rPr>
                      <w:t>Future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28"/>
                        <w:szCs w:val="28"/>
                      </w:rPr>
                      <w:t>s -</w:t>
                    </w:r>
                    <w:r w:rsidR="00DA795F" w:rsidRPr="009851E0">
                      <w:rPr>
                        <w:rFonts w:ascii="Arial" w:hAnsi="Arial" w:cs="Arial"/>
                        <w:b/>
                        <w:color w:val="FFFFFF"/>
                        <w:sz w:val="28"/>
                        <w:szCs w:val="28"/>
                      </w:rPr>
                      <w:t xml:space="preserve"> Delivery Confirmation</w:t>
                    </w:r>
                    <w:r w:rsidR="00F9407F">
                      <w:rPr>
                        <w:rFonts w:ascii="Arial" w:hAnsi="Arial" w:cs="Arial"/>
                        <w:b/>
                        <w:color w:val="FFFFFF"/>
                        <w:sz w:val="28"/>
                        <w:szCs w:val="28"/>
                      </w:rPr>
                      <w:t xml:space="preserve"> Form</w:t>
                    </w:r>
                  </w:p>
                </w:txbxContent>
              </v:textbox>
            </v:rect>
          </w:pict>
        </mc:Fallback>
      </mc:AlternateContent>
    </w:r>
  </w:p>
  <w:p w:rsidR="00DA795F" w:rsidRDefault="00F9407F" w:rsidP="00F9407F">
    <w:pPr>
      <w:pStyle w:val="UK11Block"/>
      <w:tabs>
        <w:tab w:val="left" w:pos="4638"/>
        <w:tab w:val="left" w:pos="6229"/>
      </w:tabs>
      <w:spacing w:after="0"/>
    </w:pPr>
    <w:r>
      <w:tab/>
    </w:r>
  </w:p>
  <w:p w:rsidR="00DA795F" w:rsidRDefault="00DA795F" w:rsidP="007C1BA5">
    <w:pPr>
      <w:pStyle w:val="UK11Block"/>
      <w:tabs>
        <w:tab w:val="right" w:pos="9540"/>
        <w:tab w:val="right" w:pos="9639"/>
      </w:tabs>
      <w:spacing w:after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117"/>
    <w:rsid w:val="00031465"/>
    <w:rsid w:val="00034F7A"/>
    <w:rsid w:val="0003656F"/>
    <w:rsid w:val="000549E8"/>
    <w:rsid w:val="00061AC5"/>
    <w:rsid w:val="00062EFE"/>
    <w:rsid w:val="0006666E"/>
    <w:rsid w:val="000669C5"/>
    <w:rsid w:val="00071406"/>
    <w:rsid w:val="000B09F9"/>
    <w:rsid w:val="000F1806"/>
    <w:rsid w:val="00115DDF"/>
    <w:rsid w:val="00137D37"/>
    <w:rsid w:val="0015565E"/>
    <w:rsid w:val="00163E87"/>
    <w:rsid w:val="00176B9D"/>
    <w:rsid w:val="00176E61"/>
    <w:rsid w:val="00177043"/>
    <w:rsid w:val="00181D43"/>
    <w:rsid w:val="00192479"/>
    <w:rsid w:val="00193C4E"/>
    <w:rsid w:val="00195799"/>
    <w:rsid w:val="00197AF9"/>
    <w:rsid w:val="001B1232"/>
    <w:rsid w:val="001C10B3"/>
    <w:rsid w:val="001D3F9C"/>
    <w:rsid w:val="001D6039"/>
    <w:rsid w:val="001E0B8A"/>
    <w:rsid w:val="001F462A"/>
    <w:rsid w:val="001F67CD"/>
    <w:rsid w:val="00204E7F"/>
    <w:rsid w:val="002052D3"/>
    <w:rsid w:val="0020564C"/>
    <w:rsid w:val="00206E4D"/>
    <w:rsid w:val="00210071"/>
    <w:rsid w:val="00227250"/>
    <w:rsid w:val="00234130"/>
    <w:rsid w:val="00235125"/>
    <w:rsid w:val="002358C0"/>
    <w:rsid w:val="00243CF7"/>
    <w:rsid w:val="00253D30"/>
    <w:rsid w:val="00257EAE"/>
    <w:rsid w:val="00260E6F"/>
    <w:rsid w:val="002629EB"/>
    <w:rsid w:val="0027246F"/>
    <w:rsid w:val="002845CB"/>
    <w:rsid w:val="002A14DA"/>
    <w:rsid w:val="002B1D99"/>
    <w:rsid w:val="002B2FD5"/>
    <w:rsid w:val="002C0CFF"/>
    <w:rsid w:val="002C2453"/>
    <w:rsid w:val="002C6ED5"/>
    <w:rsid w:val="002C7124"/>
    <w:rsid w:val="002D3EAC"/>
    <w:rsid w:val="00301AEB"/>
    <w:rsid w:val="00305CBB"/>
    <w:rsid w:val="00306BCF"/>
    <w:rsid w:val="00312530"/>
    <w:rsid w:val="003140F7"/>
    <w:rsid w:val="00325B0F"/>
    <w:rsid w:val="0036072F"/>
    <w:rsid w:val="00374CC7"/>
    <w:rsid w:val="00377A9F"/>
    <w:rsid w:val="003B2144"/>
    <w:rsid w:val="003E09AF"/>
    <w:rsid w:val="003F3B7D"/>
    <w:rsid w:val="00417080"/>
    <w:rsid w:val="00432EBA"/>
    <w:rsid w:val="00437AE0"/>
    <w:rsid w:val="00441BA7"/>
    <w:rsid w:val="00442B45"/>
    <w:rsid w:val="00462ABE"/>
    <w:rsid w:val="004765AD"/>
    <w:rsid w:val="004907C8"/>
    <w:rsid w:val="004A0E63"/>
    <w:rsid w:val="004A4183"/>
    <w:rsid w:val="004B2565"/>
    <w:rsid w:val="004B746D"/>
    <w:rsid w:val="004D498A"/>
    <w:rsid w:val="004D4C8B"/>
    <w:rsid w:val="004E210F"/>
    <w:rsid w:val="004F76A5"/>
    <w:rsid w:val="00515198"/>
    <w:rsid w:val="00526166"/>
    <w:rsid w:val="00532087"/>
    <w:rsid w:val="005335ED"/>
    <w:rsid w:val="00533780"/>
    <w:rsid w:val="00555047"/>
    <w:rsid w:val="00557788"/>
    <w:rsid w:val="00562396"/>
    <w:rsid w:val="00566759"/>
    <w:rsid w:val="0057400A"/>
    <w:rsid w:val="005775E1"/>
    <w:rsid w:val="00587F85"/>
    <w:rsid w:val="005A01E2"/>
    <w:rsid w:val="005A4553"/>
    <w:rsid w:val="005B1033"/>
    <w:rsid w:val="005B332E"/>
    <w:rsid w:val="005B44EA"/>
    <w:rsid w:val="005B4F2C"/>
    <w:rsid w:val="005D0239"/>
    <w:rsid w:val="005D2404"/>
    <w:rsid w:val="005D619D"/>
    <w:rsid w:val="005F3A93"/>
    <w:rsid w:val="005F4BB8"/>
    <w:rsid w:val="00617A66"/>
    <w:rsid w:val="0062473C"/>
    <w:rsid w:val="00626248"/>
    <w:rsid w:val="00632239"/>
    <w:rsid w:val="00634543"/>
    <w:rsid w:val="00644EAE"/>
    <w:rsid w:val="00645599"/>
    <w:rsid w:val="00650570"/>
    <w:rsid w:val="00650817"/>
    <w:rsid w:val="00656BA0"/>
    <w:rsid w:val="0066249F"/>
    <w:rsid w:val="006655F8"/>
    <w:rsid w:val="00677ADC"/>
    <w:rsid w:val="00690052"/>
    <w:rsid w:val="006A0B9D"/>
    <w:rsid w:val="006A12DE"/>
    <w:rsid w:val="006A6B9E"/>
    <w:rsid w:val="006C4AED"/>
    <w:rsid w:val="006D7C84"/>
    <w:rsid w:val="006E3D40"/>
    <w:rsid w:val="006F3537"/>
    <w:rsid w:val="006F5B19"/>
    <w:rsid w:val="00707854"/>
    <w:rsid w:val="00720EB1"/>
    <w:rsid w:val="007345F5"/>
    <w:rsid w:val="007374CB"/>
    <w:rsid w:val="007602A3"/>
    <w:rsid w:val="007659FD"/>
    <w:rsid w:val="00766559"/>
    <w:rsid w:val="00781B48"/>
    <w:rsid w:val="00783A7D"/>
    <w:rsid w:val="007853F9"/>
    <w:rsid w:val="00791679"/>
    <w:rsid w:val="007A3597"/>
    <w:rsid w:val="007A73F0"/>
    <w:rsid w:val="007B4D6F"/>
    <w:rsid w:val="007C1BA5"/>
    <w:rsid w:val="0080509A"/>
    <w:rsid w:val="00807D42"/>
    <w:rsid w:val="008208F5"/>
    <w:rsid w:val="00820F2A"/>
    <w:rsid w:val="00844196"/>
    <w:rsid w:val="00870553"/>
    <w:rsid w:val="008828C6"/>
    <w:rsid w:val="00883C93"/>
    <w:rsid w:val="008852C9"/>
    <w:rsid w:val="00887EB2"/>
    <w:rsid w:val="008A7AE2"/>
    <w:rsid w:val="008B07DC"/>
    <w:rsid w:val="008D104A"/>
    <w:rsid w:val="008D19CD"/>
    <w:rsid w:val="008D43F4"/>
    <w:rsid w:val="008D514A"/>
    <w:rsid w:val="008E2FCA"/>
    <w:rsid w:val="008E5AB5"/>
    <w:rsid w:val="008E6E36"/>
    <w:rsid w:val="008F524E"/>
    <w:rsid w:val="008F7531"/>
    <w:rsid w:val="00904791"/>
    <w:rsid w:val="009131B6"/>
    <w:rsid w:val="00916DE6"/>
    <w:rsid w:val="00920156"/>
    <w:rsid w:val="00925BC4"/>
    <w:rsid w:val="00926BCD"/>
    <w:rsid w:val="00940AA8"/>
    <w:rsid w:val="00941A45"/>
    <w:rsid w:val="00962BAB"/>
    <w:rsid w:val="009632FA"/>
    <w:rsid w:val="00970916"/>
    <w:rsid w:val="00971ED1"/>
    <w:rsid w:val="00975DDE"/>
    <w:rsid w:val="00976880"/>
    <w:rsid w:val="009851E0"/>
    <w:rsid w:val="009A7776"/>
    <w:rsid w:val="009B013A"/>
    <w:rsid w:val="009B2382"/>
    <w:rsid w:val="009C205F"/>
    <w:rsid w:val="009C4001"/>
    <w:rsid w:val="009F2084"/>
    <w:rsid w:val="00A05774"/>
    <w:rsid w:val="00A06C77"/>
    <w:rsid w:val="00A31530"/>
    <w:rsid w:val="00A3345A"/>
    <w:rsid w:val="00A36067"/>
    <w:rsid w:val="00A53882"/>
    <w:rsid w:val="00A70DD5"/>
    <w:rsid w:val="00A7496B"/>
    <w:rsid w:val="00A7709F"/>
    <w:rsid w:val="00A82667"/>
    <w:rsid w:val="00A854CD"/>
    <w:rsid w:val="00A85A62"/>
    <w:rsid w:val="00A86DE1"/>
    <w:rsid w:val="00A97CB0"/>
    <w:rsid w:val="00AA0B5F"/>
    <w:rsid w:val="00AA0BCA"/>
    <w:rsid w:val="00AB77F9"/>
    <w:rsid w:val="00AD71D3"/>
    <w:rsid w:val="00AE6A30"/>
    <w:rsid w:val="00AE7961"/>
    <w:rsid w:val="00AF58BD"/>
    <w:rsid w:val="00B01723"/>
    <w:rsid w:val="00B07D4D"/>
    <w:rsid w:val="00B1003D"/>
    <w:rsid w:val="00B10DEC"/>
    <w:rsid w:val="00B1118F"/>
    <w:rsid w:val="00B12588"/>
    <w:rsid w:val="00B130E7"/>
    <w:rsid w:val="00B14285"/>
    <w:rsid w:val="00B40D66"/>
    <w:rsid w:val="00B43059"/>
    <w:rsid w:val="00B44711"/>
    <w:rsid w:val="00B44A79"/>
    <w:rsid w:val="00B55F94"/>
    <w:rsid w:val="00B84EC7"/>
    <w:rsid w:val="00B867CA"/>
    <w:rsid w:val="00B87701"/>
    <w:rsid w:val="00B94533"/>
    <w:rsid w:val="00B96974"/>
    <w:rsid w:val="00B97FF6"/>
    <w:rsid w:val="00BB793C"/>
    <w:rsid w:val="00BB7A02"/>
    <w:rsid w:val="00BE1DE3"/>
    <w:rsid w:val="00BE546C"/>
    <w:rsid w:val="00BE5B03"/>
    <w:rsid w:val="00BF5278"/>
    <w:rsid w:val="00BF74F9"/>
    <w:rsid w:val="00C06280"/>
    <w:rsid w:val="00C06678"/>
    <w:rsid w:val="00C21FD4"/>
    <w:rsid w:val="00C32A42"/>
    <w:rsid w:val="00C359ED"/>
    <w:rsid w:val="00C46C4B"/>
    <w:rsid w:val="00C529D9"/>
    <w:rsid w:val="00C61C62"/>
    <w:rsid w:val="00C67FAD"/>
    <w:rsid w:val="00C8134B"/>
    <w:rsid w:val="00C91402"/>
    <w:rsid w:val="00C9622E"/>
    <w:rsid w:val="00CA0F69"/>
    <w:rsid w:val="00CB00E5"/>
    <w:rsid w:val="00CD684C"/>
    <w:rsid w:val="00CD7215"/>
    <w:rsid w:val="00CD7BF6"/>
    <w:rsid w:val="00CE0BAB"/>
    <w:rsid w:val="00CE107C"/>
    <w:rsid w:val="00CE3AF4"/>
    <w:rsid w:val="00CF46C3"/>
    <w:rsid w:val="00D05DD1"/>
    <w:rsid w:val="00D11194"/>
    <w:rsid w:val="00D26DCC"/>
    <w:rsid w:val="00D30900"/>
    <w:rsid w:val="00D416DF"/>
    <w:rsid w:val="00D55318"/>
    <w:rsid w:val="00D56852"/>
    <w:rsid w:val="00D65DF9"/>
    <w:rsid w:val="00D86B85"/>
    <w:rsid w:val="00D9183A"/>
    <w:rsid w:val="00D94F99"/>
    <w:rsid w:val="00DA71A1"/>
    <w:rsid w:val="00DA71D0"/>
    <w:rsid w:val="00DA7839"/>
    <w:rsid w:val="00DA795F"/>
    <w:rsid w:val="00DB4FBF"/>
    <w:rsid w:val="00DE0F9F"/>
    <w:rsid w:val="00DE4E4F"/>
    <w:rsid w:val="00DE6B8E"/>
    <w:rsid w:val="00DF3052"/>
    <w:rsid w:val="00DF3D33"/>
    <w:rsid w:val="00DF7A85"/>
    <w:rsid w:val="00E02608"/>
    <w:rsid w:val="00E14BCB"/>
    <w:rsid w:val="00E21968"/>
    <w:rsid w:val="00E63796"/>
    <w:rsid w:val="00E66F21"/>
    <w:rsid w:val="00E75D73"/>
    <w:rsid w:val="00E81101"/>
    <w:rsid w:val="00EA3305"/>
    <w:rsid w:val="00EB1CBF"/>
    <w:rsid w:val="00EC1676"/>
    <w:rsid w:val="00EF6689"/>
    <w:rsid w:val="00F30F8D"/>
    <w:rsid w:val="00F328C8"/>
    <w:rsid w:val="00F375A3"/>
    <w:rsid w:val="00F516CA"/>
    <w:rsid w:val="00F57188"/>
    <w:rsid w:val="00F6734B"/>
    <w:rsid w:val="00F706D4"/>
    <w:rsid w:val="00F70DDB"/>
    <w:rsid w:val="00F71B90"/>
    <w:rsid w:val="00F73ED5"/>
    <w:rsid w:val="00F84D94"/>
    <w:rsid w:val="00F857BC"/>
    <w:rsid w:val="00F9407F"/>
    <w:rsid w:val="00FA1089"/>
    <w:rsid w:val="00FA7117"/>
    <w:rsid w:val="00FC723E"/>
    <w:rsid w:val="00FD42EB"/>
    <w:rsid w:val="00FE0A64"/>
    <w:rsid w:val="00FE5C7D"/>
    <w:rsid w:val="00FF0600"/>
    <w:rsid w:val="00FF0859"/>
    <w:rsid w:val="00FF28AF"/>
    <w:rsid w:val="00FF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C4F73E0-E566-4A81-B129-1169A4D1E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A9F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UK11Block">
    <w:name w:val="UK11 Block"/>
    <w:basedOn w:val="Normal"/>
    <w:rsid w:val="00377A9F"/>
    <w:pPr>
      <w:spacing w:after="240" w:line="246" w:lineRule="atLeast"/>
      <w:jc w:val="both"/>
    </w:pPr>
    <w:rPr>
      <w:sz w:val="22"/>
    </w:rPr>
  </w:style>
  <w:style w:type="character" w:styleId="Hyperlink">
    <w:name w:val="Hyperlink"/>
    <w:rsid w:val="00377A9F"/>
    <w:rPr>
      <w:color w:val="0000FF"/>
      <w:u w:val="single"/>
    </w:rPr>
  </w:style>
  <w:style w:type="paragraph" w:styleId="Header">
    <w:name w:val="header"/>
    <w:basedOn w:val="Normal"/>
    <w:rsid w:val="00163E8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63E87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C359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F52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F5278"/>
    <w:rPr>
      <w:rFonts w:ascii="Tahoma" w:hAnsi="Tahoma" w:cs="Tahoma"/>
      <w:sz w:val="16"/>
      <w:szCs w:val="16"/>
      <w:lang w:val="en-US" w:eastAsia="en-US"/>
    </w:rPr>
  </w:style>
  <w:style w:type="paragraph" w:styleId="NormalWeb">
    <w:name w:val="Normal (Web)"/>
    <w:basedOn w:val="Normal"/>
    <w:rsid w:val="00562396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13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ceuops@theice.com" TargetMode="Externa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V:\Clearing\Procedures\External\Delivery%20Forms\Electricity\ICEUK_Base&amp;PeakElectricity_delivery_confirmat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ICEUK_Base&amp;PeakElectricity_delivery_confirmation.dot</Template>
  <TotalTime>0</TotalTime>
  <Pages>2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International Petroleum Exchange</Company>
  <LinksUpToDate>false</LinksUpToDate>
  <CharactersWithSpaces>689</CharactersWithSpaces>
  <SharedDoc>false</SharedDoc>
  <HLinks>
    <vt:vector size="6" baseType="variant">
      <vt:variant>
        <vt:i4>4259947</vt:i4>
      </vt:variant>
      <vt:variant>
        <vt:i4>0</vt:i4>
      </vt:variant>
      <vt:variant>
        <vt:i4>0</vt:i4>
      </vt:variant>
      <vt:variant>
        <vt:i4>5</vt:i4>
      </vt:variant>
      <vt:variant>
        <vt:lpwstr>mailto:iceuops@theice.com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csoell</dc:creator>
  <cp:keywords/>
  <cp:lastModifiedBy>Marc Thomas</cp:lastModifiedBy>
  <cp:revision>2</cp:revision>
  <cp:lastPrinted>1899-12-31T23:00:00Z</cp:lastPrinted>
  <dcterms:created xsi:type="dcterms:W3CDTF">2019-05-22T12:57:00Z</dcterms:created>
  <dcterms:modified xsi:type="dcterms:W3CDTF">2019-05-22T12:57:00Z</dcterms:modified>
</cp:coreProperties>
</file>